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body>
    <w:bookmarkStart w:name="_GoBack" w:id="0"/>
    <w:bookmarkEnd w:id="0"/>
    <w:p w:rsidR="07AA74D6" w:rsidP="07AA74D6" w:rsidRDefault="00001BF3" w14:paraId="6E1526D6" w14:textId="3D3456E2">
      <w:pPr>
        <w:jc w:val="center"/>
        <w:rPr>
          <w:rFonts w:ascii="Roboto Black" w:hAnsi="Roboto Black"/>
          <w:color w:val="7030A0"/>
          <w:sz w:val="44"/>
          <w:szCs w:val="44"/>
        </w:rPr>
      </w:pPr>
      <w:r>
        <w:rPr>
          <w:rFonts w:ascii="Roboto Black" w:hAnsi="Roboto Black"/>
          <w:noProof/>
          <w:color w:val="7030A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4143" behindDoc="0" locked="0" layoutInCell="1" allowOverlap="1" wp14:anchorId="584600C8" wp14:editId="0E0AB514">
                <wp:simplePos x="0" y="0"/>
                <wp:positionH relativeFrom="column">
                  <wp:posOffset>4523223</wp:posOffset>
                </wp:positionH>
                <wp:positionV relativeFrom="paragraph">
                  <wp:posOffset>-889162</wp:posOffset>
                </wp:positionV>
                <wp:extent cx="1924493" cy="10643190"/>
                <wp:effectExtent l="0" t="0" r="19050" b="2540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493" cy="106431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ángulo 12" style="position:absolute;margin-left:356.15pt;margin-top:-70pt;width:151.55pt;height:838.05pt;z-index:2516541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d8d8d8 [2732]" strokecolor="#404040 [2429]" strokeweight="1pt" w14:anchorId="1F67FC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"/>
            </w:pict>
          </mc:Fallback>
        </mc:AlternateContent>
      </w:r>
    </w:p>
    <w:p w:rsidR="00757F95" w:rsidP="0181F1E2" w:rsidRDefault="00757F95" w14:paraId="78A97E27" w14:textId="116689ED">
      <w:pPr>
        <w:jc w:val="center"/>
        <w:rPr>
          <w:rFonts w:ascii="Roboto" w:hAnsi="Roboto"/>
          <w:color w:val="595959" w:themeColor="text1" w:themeTint="A6"/>
          <w:sz w:val="44"/>
          <w:szCs w:val="44"/>
        </w:rPr>
      </w:pPr>
    </w:p>
    <w:p w:rsidR="00757F95" w:rsidP="0181F1E2" w:rsidRDefault="00757F95" w14:paraId="1B4ED498" w14:textId="04BD569F">
      <w:pPr>
        <w:jc w:val="center"/>
        <w:rPr>
          <w:rFonts w:ascii="Roboto" w:hAnsi="Roboto"/>
          <w:color w:val="595959" w:themeColor="text1" w:themeTint="A6"/>
          <w:sz w:val="44"/>
          <w:szCs w:val="44"/>
        </w:rPr>
      </w:pPr>
    </w:p>
    <w:p w:rsidR="00757F95" w:rsidP="0181F1E2" w:rsidRDefault="00757F95" w14:paraId="0AB4A2A9" w14:textId="4F458B85">
      <w:pPr>
        <w:jc w:val="center"/>
        <w:rPr>
          <w:rFonts w:ascii="Roboto" w:hAnsi="Roboto"/>
          <w:color w:val="595959" w:themeColor="text1" w:themeTint="A6"/>
          <w:sz w:val="44"/>
          <w:szCs w:val="44"/>
        </w:rPr>
      </w:pPr>
    </w:p>
    <w:p w:rsidR="00757F95" w:rsidP="0181F1E2" w:rsidRDefault="00757F95" w14:paraId="3BF6D7B7" w14:textId="22BB60A3">
      <w:pPr>
        <w:jc w:val="center"/>
        <w:rPr>
          <w:rFonts w:ascii="Roboto" w:hAnsi="Roboto"/>
          <w:color w:val="595959" w:themeColor="text1" w:themeTint="A6"/>
          <w:sz w:val="44"/>
          <w:szCs w:val="44"/>
        </w:rPr>
      </w:pPr>
    </w:p>
    <w:p w:rsidR="00757F95" w:rsidP="0181F1E2" w:rsidRDefault="00757F95" w14:paraId="252B43C6" w14:textId="586AD1A1">
      <w:pPr>
        <w:jc w:val="center"/>
        <w:rPr>
          <w:rFonts w:ascii="Roboto" w:hAnsi="Roboto"/>
          <w:color w:val="595959" w:themeColor="text1" w:themeTint="A6"/>
          <w:sz w:val="44"/>
          <w:szCs w:val="44"/>
        </w:rPr>
      </w:pPr>
    </w:p>
    <w:p w:rsidR="00757F95" w:rsidP="0181F1E2" w:rsidRDefault="00757F95" w14:paraId="61039A33" w14:textId="4A8F06CA">
      <w:pPr>
        <w:jc w:val="center"/>
        <w:rPr>
          <w:rFonts w:ascii="Roboto" w:hAnsi="Roboto"/>
          <w:color w:val="595959" w:themeColor="text1" w:themeTint="A6"/>
          <w:sz w:val="44"/>
          <w:szCs w:val="44"/>
        </w:rPr>
      </w:pPr>
    </w:p>
    <w:p w:rsidR="00757F95" w:rsidRDefault="00AF51E6" w14:paraId="15A26196" w14:textId="1FA8A7E7">
      <w:pPr>
        <w:rPr>
          <w:rFonts w:ascii="Roboto Black" w:hAnsi="Roboto Black"/>
          <w:color w:val="595959" w:themeColor="text1" w:themeTint="A6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577AAB" wp14:editId="6CDD2DB9">
                <wp:simplePos x="0" y="0"/>
                <wp:positionH relativeFrom="page">
                  <wp:posOffset>1501613</wp:posOffset>
                </wp:positionH>
                <wp:positionV relativeFrom="paragraph">
                  <wp:posOffset>504190</wp:posOffset>
                </wp:positionV>
                <wp:extent cx="11163625" cy="1828800"/>
                <wp:effectExtent l="7302" t="0" r="7303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1636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Pr="000449CE" w:rsidR="004044E4" w:rsidP="000449CE" w:rsidRDefault="00AF51E6" w14:paraId="77D41A39" w14:textId="637F67A5">
                            <w:pPr>
                              <w:jc w:val="center"/>
                              <w:rPr>
                                <w:rFonts w:ascii="Roboto Black" w:hAnsi="Roboto Black"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matte"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Roboto" w:hAnsi="Roboto"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matte"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[Entidad]</w:t>
                            </w:r>
                            <w:r w:rsidR="000449CE">
                              <w:rPr>
                                <w:rFonts w:ascii="Roboto Black" w:hAnsi="Roboto Black"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matte"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AF51E6" w:rsidR="004044E4">
                              <w:rPr>
                                <w:rFonts w:ascii="Roboto Black" w:hAnsi="Roboto Black"/>
                                <w:b/>
                                <w:color w:val="404040" w:themeColor="text1" w:themeTint="BF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matte"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Plan de Transformación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prstMaterial="matte"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 w14:anchorId="3D577AAB">
                <v:stroke joinstyle="miter"/>
                <v:path gradientshapeok="t" o:connecttype="rect"/>
              </v:shapetype>
              <v:shape id="Cuadro de texto 11" style="position:absolute;margin-left:118.25pt;margin-top:39.7pt;width:879.05pt;height:2in;rotation:-90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">
                <v:textbox style="mso-fit-shape-to-text:t">
                  <w:txbxContent>
                    <w:p w:rsidRPr="000449CE" w:rsidR="004044E4" w:rsidP="000449CE" w:rsidRDefault="00AF51E6" w14:paraId="77D41A39" w14:textId="637F67A5">
                      <w:pPr>
                        <w:jc w:val="center"/>
                        <w:rPr>
                          <w:rFonts w:ascii="Roboto Black" w:hAnsi="Roboto Black"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matte"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Roboto" w:hAnsi="Roboto"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matte"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[Entidad]</w:t>
                      </w:r>
                      <w:r w:rsidR="000449CE">
                        <w:rPr>
                          <w:rFonts w:ascii="Roboto Black" w:hAnsi="Roboto Black"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matte"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AF51E6" w:rsidR="004044E4">
                        <w:rPr>
                          <w:rFonts w:ascii="Roboto Black" w:hAnsi="Roboto Black"/>
                          <w:b/>
                          <w:color w:val="404040" w:themeColor="text1" w:themeTint="BF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matte"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Plan de Transformación Digital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57F95">
        <w:rPr>
          <w:rFonts w:ascii="Roboto Black" w:hAnsi="Roboto Black"/>
          <w:color w:val="595959" w:themeColor="text1" w:themeTint="A6"/>
          <w:sz w:val="40"/>
          <w:szCs w:val="40"/>
        </w:rPr>
        <w:br w:type="page"/>
      </w:r>
    </w:p>
    <w:p w:rsidR="0181F1E2" w:rsidP="0181F1E2" w:rsidRDefault="0181F1E2" w14:paraId="03B190BC" w14:textId="77777777">
      <w:pPr>
        <w:jc w:val="both"/>
        <w:rPr>
          <w:rFonts w:ascii="Roboto Black" w:hAnsi="Roboto Black"/>
          <w:color w:val="595959" w:themeColor="text1" w:themeTint="A6"/>
          <w:sz w:val="40"/>
          <w:szCs w:val="40"/>
        </w:rPr>
      </w:pPr>
    </w:p>
    <w:p w:rsidR="00692245" w:rsidP="1320ED7D" w:rsidRDefault="00AF51E6" w14:paraId="63ACB4AC" w14:textId="6CA7CEC5">
      <w:pPr>
        <w:jc w:val="both"/>
        <w:rPr>
          <w:rFonts w:ascii="Roboto" w:hAnsi="Roboto" w:eastAsia="Roboto" w:cs="Roboto"/>
          <w:b/>
          <w:bCs/>
          <w:color w:val="595959" w:themeColor="text1" w:themeTint="A6"/>
          <w:sz w:val="32"/>
          <w:szCs w:val="32"/>
        </w:rPr>
      </w:pPr>
      <w:r>
        <w:rPr>
          <w:rFonts w:ascii="Roboto" w:hAnsi="Roboto" w:eastAsia="Roboto" w:cs="Roboto"/>
          <w:b/>
          <w:bCs/>
          <w:color w:val="595959" w:themeColor="text1" w:themeTint="A6"/>
          <w:sz w:val="32"/>
          <w:szCs w:val="32"/>
        </w:rPr>
        <w:t>Antecedentes</w:t>
      </w:r>
    </w:p>
    <w:p w:rsidR="006950CF" w:rsidP="2E0F45A9" w:rsidRDefault="00AF51E6" w14:paraId="06967F2B" w14:textId="2EFF001C">
      <w:pPr>
        <w:jc w:val="both"/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[Antecedentes y situación de la entidad entorno a su transformación digital y evolución tecnológica]</w:t>
      </w:r>
    </w:p>
    <w:p w:rsidR="00001BF3" w:rsidP="2E0F45A9" w:rsidRDefault="00001BF3" w14:paraId="0B8030C7" w14:textId="20D9AE6B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001BF3" w:rsidP="2E0F45A9" w:rsidRDefault="00001BF3" w14:paraId="5A050CA5" w14:textId="0EC3049D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001BF3" w:rsidP="2E0F45A9" w:rsidRDefault="00001BF3" w14:paraId="6A94B960" w14:textId="66987682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001BF3" w:rsidP="2E0F45A9" w:rsidRDefault="00001BF3" w14:paraId="020742E1" w14:textId="6B9D698F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001BF3" w:rsidP="2E0F45A9" w:rsidRDefault="00001BF3" w14:paraId="10E77928" w14:textId="1B1FB4CC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001BF3" w:rsidP="2E0F45A9" w:rsidRDefault="00001BF3" w14:paraId="2A67B19B" w14:textId="2B380871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001BF3" w:rsidP="2E0F45A9" w:rsidRDefault="00001BF3" w14:paraId="35C4B3F3" w14:textId="0E415AAF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001BF3" w:rsidP="2E0F45A9" w:rsidRDefault="00001BF3" w14:paraId="472B20A4" w14:textId="5C9013DC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001BF3" w:rsidP="2E0F45A9" w:rsidRDefault="00001BF3" w14:paraId="1E56C86C" w14:textId="0253A77D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001BF3" w:rsidP="2E0F45A9" w:rsidRDefault="00001BF3" w14:paraId="5E4D0820" w14:textId="4C3DA9CA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001BF3" w:rsidP="2E0F45A9" w:rsidRDefault="00001BF3" w14:paraId="74A78604" w14:textId="59CD4D46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001BF3" w:rsidP="2E0F45A9" w:rsidRDefault="00001BF3" w14:paraId="341A6028" w14:textId="72E79D52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AF51E6" w:rsidP="2E0F45A9" w:rsidRDefault="00AF51E6" w14:paraId="2E98E1A9" w14:textId="77777777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AF51E6" w:rsidP="2E0F45A9" w:rsidRDefault="00AF51E6" w14:paraId="71C87F82" w14:textId="77777777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AF51E6" w:rsidP="2E0F45A9" w:rsidRDefault="00AF51E6" w14:paraId="60EE26A9" w14:textId="77777777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AF51E6" w:rsidP="2E0F45A9" w:rsidRDefault="00AF51E6" w14:paraId="6C833DBF" w14:textId="77777777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AF51E6" w:rsidP="2E0F45A9" w:rsidRDefault="00AF51E6" w14:paraId="3FD94739" w14:textId="77777777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AF51E6" w:rsidP="2E0F45A9" w:rsidRDefault="00AF51E6" w14:paraId="2172A5AB" w14:textId="77777777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AF51E6" w:rsidP="2E0F45A9" w:rsidRDefault="00AF51E6" w14:paraId="2C0DDE0C" w14:textId="77777777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AF51E6" w:rsidP="2E0F45A9" w:rsidRDefault="00AF51E6" w14:paraId="0E367BD8" w14:textId="77777777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AF51E6" w:rsidP="2E0F45A9" w:rsidRDefault="00AF51E6" w14:paraId="54FEAF4E" w14:textId="77777777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AF51E6" w:rsidP="2E0F45A9" w:rsidRDefault="00AF51E6" w14:paraId="6CBDCC58" w14:textId="77777777">
      <w:pPr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="00AF51E6" w:rsidP="00AF51E6" w:rsidRDefault="00AF51E6" w14:paraId="40E2E9D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 w:eastAsia="Roboto" w:cs="Roboto"/>
          <w:b/>
          <w:bCs/>
          <w:sz w:val="32"/>
          <w:szCs w:val="32"/>
        </w:rPr>
      </w:pPr>
      <w:r>
        <w:rPr>
          <w:rFonts w:ascii="Roboto" w:hAnsi="Roboto" w:eastAsia="Roboto" w:cs="Roboto"/>
          <w:b/>
          <w:bCs/>
          <w:sz w:val="32"/>
          <w:szCs w:val="32"/>
        </w:rPr>
        <w:t>Índice</w:t>
      </w:r>
    </w:p>
    <w:p w:rsidR="00AF51E6" w:rsidP="00AF51E6" w:rsidRDefault="00AF51E6" w14:paraId="67FF65F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 w:eastAsia="Roboto" w:cs="Roboto"/>
          <w:b/>
          <w:bCs/>
          <w:sz w:val="32"/>
          <w:szCs w:val="32"/>
        </w:rPr>
      </w:pPr>
    </w:p>
    <w:p w:rsidRPr="00AF51E6" w:rsidR="00AF51E6" w:rsidP="00AF51E6" w:rsidRDefault="00AF51E6" w14:paraId="34908C8F" w14:textId="1D029D3C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 w:eastAsia="Roboto" w:cs="Roboto"/>
          <w:b/>
          <w:bCs/>
          <w:sz w:val="32"/>
          <w:szCs w:val="32"/>
        </w:rPr>
      </w:pPr>
      <w:r w:rsidRPr="301DC4BE">
        <w:rPr>
          <w:rFonts w:ascii="Roboto" w:hAnsi="Roboto" w:eastAsia="Roboto" w:cs="Roboto"/>
          <w:b/>
          <w:bCs/>
          <w:sz w:val="32"/>
          <w:szCs w:val="32"/>
        </w:rPr>
        <w:t>1. Fundamentación del Plan de Transformación Digital</w:t>
      </w:r>
    </w:p>
    <w:p w:rsidR="00A50A33" w:rsidP="39D73971" w:rsidRDefault="00AF51E6" w14:paraId="3AB3BCE7" w14:textId="0E533DFE">
      <w:pPr>
        <w:spacing w:after="0" w:line="240" w:lineRule="auto"/>
        <w:jc w:val="both"/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[Desarrollo]</w:t>
      </w:r>
    </w:p>
    <w:p w:rsidR="00AF51E6" w:rsidP="00AF51E6" w:rsidRDefault="00AF51E6" w14:paraId="03D717E2" w14:textId="6850AC19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 w:eastAsia="Roboto" w:cs="Roboto"/>
        </w:rPr>
      </w:pPr>
      <w:r w:rsidRPr="00AF51E6">
        <w:rPr>
          <w:rFonts w:ascii="Roboto" w:hAnsi="Roboto" w:eastAsia="Roboto" w:cs="Roboto"/>
          <w:b/>
          <w:bCs/>
          <w:sz w:val="32"/>
          <w:szCs w:val="32"/>
        </w:rPr>
        <w:t>2. Visión Digital de la entidad</w:t>
      </w:r>
    </w:p>
    <w:p w:rsidR="009377F6" w:rsidP="00AF51E6" w:rsidRDefault="00AF51E6" w14:paraId="6357B303" w14:textId="02F9D36D">
      <w:pPr>
        <w:spacing w:after="0" w:line="240" w:lineRule="auto"/>
        <w:jc w:val="both"/>
        <w:rPr>
          <w:rFonts w:ascii="Roboto" w:hAnsi="Roboto" w:eastAsia="Roboto" w:cs="Roboto"/>
        </w:rPr>
      </w:pPr>
      <w:r w:rsidRPr="29FE6F83" w:rsidR="00AF51E6">
        <w:rPr>
          <w:rFonts w:ascii="Roboto" w:hAnsi="Roboto" w:eastAsia="Roboto" w:cs="Roboto"/>
        </w:rPr>
        <w:t>[Desarrollo]</w:t>
      </w:r>
      <w:r w:rsidRPr="29FE6F83" w:rsidR="10C5486D">
        <w:rPr>
          <w:rFonts w:ascii="Roboto" w:hAnsi="Roboto" w:eastAsia="Roboto" w:cs="Roboto"/>
        </w:rPr>
        <w:t xml:space="preserve"> </w:t>
      </w:r>
    </w:p>
    <w:p w:rsidRPr="00AF51E6" w:rsidR="009377F6" w:rsidP="2E0F45A9" w:rsidRDefault="003715E7" w14:paraId="05F820DA" w14:textId="79E72C38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 w:eastAsia="Roboto" w:cs="Roboto"/>
          <w:b/>
          <w:bCs/>
          <w:sz w:val="32"/>
          <w:szCs w:val="32"/>
        </w:rPr>
      </w:pPr>
      <w:r w:rsidRPr="00AF51E6">
        <w:rPr>
          <w:rFonts w:ascii="Roboto" w:hAnsi="Roboto" w:eastAsia="Roboto" w:cs="Roboto"/>
          <w:b/>
          <w:bCs/>
          <w:sz w:val="32"/>
          <w:szCs w:val="32"/>
        </w:rPr>
        <w:t>3</w:t>
      </w:r>
      <w:r w:rsidRPr="00AF51E6" w:rsidR="00CF64F0">
        <w:rPr>
          <w:rFonts w:ascii="Roboto" w:hAnsi="Roboto" w:eastAsia="Roboto" w:cs="Roboto"/>
          <w:b/>
          <w:bCs/>
          <w:sz w:val="32"/>
          <w:szCs w:val="32"/>
        </w:rPr>
        <w:t xml:space="preserve">. </w:t>
      </w:r>
      <w:r w:rsidRPr="00AF51E6" w:rsidR="0B8EF0F9">
        <w:rPr>
          <w:rFonts w:ascii="Roboto" w:hAnsi="Roboto" w:eastAsia="Roboto" w:cs="Roboto"/>
          <w:b/>
          <w:bCs/>
          <w:sz w:val="32"/>
          <w:szCs w:val="32"/>
        </w:rPr>
        <w:t>Objetivos generales</w:t>
      </w:r>
    </w:p>
    <w:p w:rsidR="00AF51E6" w:rsidP="2D736E8B" w:rsidRDefault="00AF51E6" w14:paraId="6D2DD7DE" w14:textId="566AB9EE">
      <w:pPr>
        <w:spacing w:after="0" w:line="240" w:lineRule="auto"/>
        <w:jc w:val="both"/>
        <w:rPr>
          <w:rFonts w:ascii="Roboto" w:hAnsi="Roboto" w:eastAsia="Roboto" w:cs="Roboto"/>
        </w:rPr>
      </w:pPr>
      <w:r w:rsidRPr="2D736E8B" w:rsidR="00AF51E6">
        <w:rPr>
          <w:rFonts w:ascii="Roboto" w:hAnsi="Roboto" w:eastAsia="Roboto" w:cs="Roboto"/>
        </w:rPr>
        <w:t>[Desarrollo]</w:t>
      </w:r>
      <w:r w:rsidRPr="2D736E8B" w:rsidR="26813E65">
        <w:rPr>
          <w:rFonts w:ascii="Roboto" w:hAnsi="Roboto" w:eastAsia="Roboto" w:cs="Roboto"/>
        </w:rPr>
        <w:t xml:space="preserve"> </w:t>
      </w:r>
    </w:p>
    <w:p w:rsidR="009377F6" w:rsidP="2E0F45A9" w:rsidRDefault="003715E7" w14:paraId="79C7DA3D" w14:textId="10455325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 w:eastAsia="Roboto" w:cs="Roboto"/>
        </w:rPr>
      </w:pPr>
      <w:r w:rsidRPr="00AF51E6">
        <w:rPr>
          <w:rFonts w:ascii="Roboto" w:hAnsi="Roboto" w:eastAsia="Roboto" w:cs="Roboto"/>
          <w:b/>
          <w:bCs/>
          <w:sz w:val="32"/>
          <w:szCs w:val="32"/>
        </w:rPr>
        <w:t>4</w:t>
      </w:r>
      <w:r w:rsidRPr="00AF51E6" w:rsidR="00CF64F0">
        <w:rPr>
          <w:rFonts w:ascii="Roboto" w:hAnsi="Roboto" w:eastAsia="Roboto" w:cs="Roboto"/>
          <w:b/>
          <w:bCs/>
          <w:sz w:val="32"/>
          <w:szCs w:val="32"/>
        </w:rPr>
        <w:t xml:space="preserve">. </w:t>
      </w:r>
      <w:r w:rsidRPr="00AF51E6" w:rsidR="6967E436">
        <w:rPr>
          <w:rFonts w:ascii="Roboto" w:hAnsi="Roboto" w:eastAsia="Roboto" w:cs="Roboto"/>
          <w:b/>
          <w:bCs/>
          <w:sz w:val="32"/>
          <w:szCs w:val="32"/>
        </w:rPr>
        <w:t>Estructura del Plan</w:t>
      </w:r>
    </w:p>
    <w:p w:rsidR="009377F6" w:rsidP="2E0F45A9" w:rsidRDefault="00AF51E6" w14:paraId="53C37E81" w14:textId="382B4A94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[Desarrollo]</w:t>
      </w:r>
    </w:p>
    <w:p w:rsidRPr="00AF51E6" w:rsidR="009377F6" w:rsidP="2E0F45A9" w:rsidRDefault="003715E7" w14:paraId="52B33A68" w14:textId="7D787F21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 w:eastAsia="Roboto" w:cs="Roboto"/>
          <w:b/>
          <w:bCs/>
          <w:sz w:val="32"/>
          <w:szCs w:val="32"/>
        </w:rPr>
      </w:pPr>
      <w:r w:rsidRPr="00AF51E6">
        <w:rPr>
          <w:rFonts w:ascii="Roboto" w:hAnsi="Roboto" w:eastAsia="Roboto" w:cs="Roboto"/>
          <w:b/>
          <w:bCs/>
          <w:sz w:val="32"/>
          <w:szCs w:val="32"/>
        </w:rPr>
        <w:t>5</w:t>
      </w:r>
      <w:r w:rsidRPr="00AF51E6" w:rsidR="00CF64F0">
        <w:rPr>
          <w:rFonts w:ascii="Roboto" w:hAnsi="Roboto" w:eastAsia="Roboto" w:cs="Roboto"/>
          <w:b/>
          <w:bCs/>
          <w:sz w:val="32"/>
          <w:szCs w:val="32"/>
        </w:rPr>
        <w:t xml:space="preserve">. </w:t>
      </w:r>
      <w:r w:rsidRPr="00AF51E6" w:rsidR="53C69B33">
        <w:rPr>
          <w:rFonts w:ascii="Roboto" w:hAnsi="Roboto" w:eastAsia="Roboto" w:cs="Roboto"/>
          <w:b/>
          <w:bCs/>
          <w:sz w:val="32"/>
          <w:szCs w:val="32"/>
        </w:rPr>
        <w:t>Calendario de acciones estratégicas</w:t>
      </w:r>
    </w:p>
    <w:p w:rsidR="009377F6" w:rsidP="2E0F45A9" w:rsidRDefault="00AF51E6" w14:paraId="77880E74" w14:textId="6FD8DB5E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[Desarrollo]</w:t>
      </w:r>
    </w:p>
    <w:p w:rsidRPr="00AF51E6" w:rsidR="009377F6" w:rsidP="2E0F45A9" w:rsidRDefault="003715E7" w14:paraId="30F35B26" w14:textId="22C3D018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 w:eastAsia="Roboto" w:cs="Roboto"/>
          <w:b/>
          <w:bCs/>
          <w:sz w:val="32"/>
          <w:szCs w:val="32"/>
        </w:rPr>
      </w:pPr>
      <w:r w:rsidRPr="00AF51E6">
        <w:rPr>
          <w:rFonts w:ascii="Roboto" w:hAnsi="Roboto" w:eastAsia="Roboto" w:cs="Roboto"/>
          <w:b/>
          <w:bCs/>
          <w:sz w:val="32"/>
          <w:szCs w:val="32"/>
        </w:rPr>
        <w:t>6.</w:t>
      </w:r>
      <w:r w:rsidRPr="00AF51E6" w:rsidR="5684012E">
        <w:rPr>
          <w:rFonts w:ascii="Roboto" w:hAnsi="Roboto" w:eastAsia="Roboto" w:cs="Roboto"/>
          <w:b/>
          <w:bCs/>
          <w:sz w:val="32"/>
          <w:szCs w:val="32"/>
        </w:rPr>
        <w:t xml:space="preserve"> Metodología de construcción y aplicación del Plan</w:t>
      </w:r>
    </w:p>
    <w:p w:rsidRPr="00AF51E6" w:rsidR="003715E7" w:rsidP="00AF51E6" w:rsidRDefault="00AF51E6" w14:paraId="33EA66D1" w14:textId="0001F821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[Desarrollo]</w:t>
      </w:r>
    </w:p>
    <w:p w:rsidRPr="00AF51E6" w:rsidR="4B2E0154" w:rsidP="2E0F45A9" w:rsidRDefault="003715E7" w14:paraId="2F59DEF0" w14:textId="1967E470">
      <w:pPr>
        <w:spacing w:after="0" w:line="240" w:lineRule="auto"/>
        <w:jc w:val="both"/>
        <w:rPr>
          <w:rFonts w:ascii="Roboto" w:hAnsi="Roboto" w:eastAsia="Roboto" w:cs="Roboto"/>
          <w:b/>
          <w:bCs/>
          <w:sz w:val="32"/>
          <w:szCs w:val="32"/>
        </w:rPr>
      </w:pPr>
      <w:r w:rsidRPr="00AF51E6">
        <w:rPr>
          <w:rFonts w:ascii="Roboto" w:hAnsi="Roboto" w:eastAsia="Roboto" w:cs="Roboto"/>
          <w:b/>
          <w:bCs/>
          <w:sz w:val="32"/>
          <w:szCs w:val="32"/>
        </w:rPr>
        <w:t>7.</w:t>
      </w:r>
      <w:r w:rsidRPr="00AF51E6" w:rsidR="4B2E0154">
        <w:rPr>
          <w:rFonts w:ascii="Roboto" w:hAnsi="Roboto" w:eastAsia="Roboto" w:cs="Roboto"/>
          <w:b/>
          <w:bCs/>
          <w:sz w:val="32"/>
          <w:szCs w:val="32"/>
        </w:rPr>
        <w:t xml:space="preserve"> Planes Operativos</w:t>
      </w:r>
      <w:r w:rsidRPr="00AF51E6" w:rsidR="6FD7BD1D">
        <w:rPr>
          <w:rFonts w:ascii="Roboto" w:hAnsi="Roboto" w:eastAsia="Roboto" w:cs="Roboto"/>
          <w:b/>
          <w:bCs/>
          <w:sz w:val="32"/>
          <w:szCs w:val="32"/>
        </w:rPr>
        <w:t xml:space="preserve"> Digitales</w:t>
      </w:r>
      <w:r w:rsidRPr="00AF51E6" w:rsidR="4B2E0154">
        <w:rPr>
          <w:rFonts w:ascii="Roboto" w:hAnsi="Roboto" w:eastAsia="Roboto" w:cs="Roboto"/>
          <w:b/>
          <w:bCs/>
          <w:sz w:val="32"/>
          <w:szCs w:val="32"/>
        </w:rPr>
        <w:t xml:space="preserve"> Anuales</w:t>
      </w:r>
    </w:p>
    <w:p w:rsidR="00AF51E6" w:rsidP="003715E7" w:rsidRDefault="00AF51E6" w14:paraId="53EB6B00" w14:textId="77777777">
      <w:pPr>
        <w:spacing w:after="0" w:line="240" w:lineRule="auto"/>
        <w:jc w:val="both"/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[Desarrollo]</w:t>
      </w:r>
    </w:p>
    <w:p w:rsidR="003715E7" w:rsidP="003715E7" w:rsidRDefault="003715E7" w14:paraId="3931698D" w14:textId="58085D2D">
      <w:pPr>
        <w:spacing w:after="0" w:line="240" w:lineRule="auto"/>
        <w:jc w:val="both"/>
        <w:rPr>
          <w:rFonts w:ascii="Roboto" w:hAnsi="Roboto" w:eastAsia="Roboto" w:cs="Roboto"/>
          <w:b/>
          <w:bCs/>
        </w:rPr>
      </w:pPr>
      <w:r w:rsidRPr="00AF51E6">
        <w:rPr>
          <w:rFonts w:ascii="Roboto" w:hAnsi="Roboto" w:eastAsia="Roboto" w:cs="Roboto"/>
          <w:b/>
          <w:bCs/>
          <w:sz w:val="32"/>
          <w:szCs w:val="32"/>
        </w:rPr>
        <w:t>8. Plan de Ciberseguridad-Seguridad de la información</w:t>
      </w:r>
    </w:p>
    <w:p w:rsidR="003715E7" w:rsidP="003715E7" w:rsidRDefault="00AF51E6" w14:paraId="5ECEA8DF" w14:textId="0974CF2C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[Desarrollo]</w:t>
      </w:r>
    </w:p>
    <w:p w:rsidR="009377F6" w:rsidP="2E0F45A9" w:rsidRDefault="4B2E0154" w14:paraId="4FC2AB7D" w14:textId="4250D834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 w:eastAsia="Roboto" w:cs="Roboto"/>
        </w:rPr>
      </w:pPr>
      <w:r w:rsidRPr="596F0A1A">
        <w:rPr>
          <w:rFonts w:ascii="Roboto" w:hAnsi="Roboto" w:eastAsia="Roboto" w:cs="Roboto"/>
        </w:rPr>
        <w:t xml:space="preserve"> </w:t>
      </w:r>
    </w:p>
    <w:p w:rsidR="00AF51E6" w:rsidP="2E0F45A9" w:rsidRDefault="00AF51E6" w14:paraId="300411A2" w14:textId="272538F0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 w:eastAsia="Roboto" w:cs="Roboto"/>
        </w:rPr>
      </w:pPr>
    </w:p>
    <w:p w:rsidR="00AF51E6" w:rsidP="00AF51E6" w:rsidRDefault="00AF51E6" w14:paraId="12A1E9FE" w14:textId="6BC2BB0B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 w:eastAsia="Roboto" w:cs="Roboto"/>
          <w:b/>
          <w:bCs/>
          <w:sz w:val="32"/>
          <w:szCs w:val="32"/>
        </w:rPr>
      </w:pPr>
      <w:r>
        <w:rPr>
          <w:rFonts w:ascii="Roboto" w:hAnsi="Roboto" w:eastAsia="Roboto" w:cs="Roboto"/>
          <w:b/>
          <w:bCs/>
          <w:sz w:val="32"/>
          <w:szCs w:val="32"/>
        </w:rPr>
        <w:t>Glosario de Técnico</w:t>
      </w:r>
    </w:p>
    <w:p w:rsidR="00AF51E6" w:rsidP="2E0F45A9" w:rsidRDefault="00AF51E6" w14:paraId="5A0614C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Roboto" w:hAnsi="Roboto" w:eastAsia="Roboto" w:cs="Roboto"/>
        </w:rPr>
      </w:pPr>
    </w:p>
    <w:sectPr w:rsidR="00AF51E6" w:rsidSect="00613193">
      <w:headerReference w:type="default" r:id="rId10"/>
      <w:footerReference w:type="default" r:id="rId11"/>
      <w:pgSz w:w="11906" w:h="16838" w:orient="portrait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909" w:rsidP="008E40E2" w:rsidRDefault="00286909" w14:paraId="34F1C2FA" w14:textId="77777777">
      <w:pPr>
        <w:spacing w:after="0" w:line="240" w:lineRule="auto"/>
      </w:pPr>
      <w:r>
        <w:separator/>
      </w:r>
    </w:p>
  </w:endnote>
  <w:endnote w:type="continuationSeparator" w:id="0">
    <w:p w:rsidR="00286909" w:rsidP="008E40E2" w:rsidRDefault="00286909" w14:paraId="3C4DB5A0" w14:textId="77777777">
      <w:pPr>
        <w:spacing w:after="0" w:line="240" w:lineRule="auto"/>
      </w:pPr>
      <w:r>
        <w:continuationSeparator/>
      </w:r>
    </w:p>
  </w:endnote>
  <w:endnote w:type="continuationNotice" w:id="1">
    <w:p w:rsidR="00286909" w:rsidRDefault="00286909" w14:paraId="2F946FE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Black">
    <w:altName w:val="Arial"/>
    <w:charset w:val="00"/>
    <w:family w:val="auto"/>
    <w:pitch w:val="variable"/>
    <w:sig w:usb0="E0000AFF" w:usb1="5000217F" w:usb2="00000021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Neue">
    <w:altName w:val="Arial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modern"/>
    <w:pitch w:val="variable"/>
    <w:sig w:usb0="A000002F" w:usb1="40000048" w:usb2="00000000" w:usb3="00000000" w:csb0="0000011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color w:val="7F7F7F" w:themeColor="text1" w:themeTint="80"/>
      </w:rPr>
      <w:id w:val="1891613398"/>
      <w:docPartObj>
        <w:docPartGallery w:val="Page Numbers (Bottom of Page)"/>
        <w:docPartUnique/>
      </w:docPartObj>
    </w:sdtPr>
    <w:sdtEndPr/>
    <w:sdtContent>
      <w:sdt>
        <w:sdtPr>
          <w:id w:val="1866555973"/>
          <w:docPartObj>
            <w:docPartGallery w:val="Page Numbers (Bottom of Page)"/>
            <w:docPartUnique/>
          </w:docPartObj>
        </w:sdtPr>
        <w:sdtEndPr>
          <w:rPr>
            <w:rFonts w:ascii="Verdana" w:hAnsi="Verdana" w:eastAsia="Lucida Sans Unicode" w:cs="Lucida Sans Unicode"/>
            <w:bCs/>
            <w:color w:val="7F7F7F" w:themeColor="text1" w:themeTint="80"/>
            <w:sz w:val="16"/>
            <w:szCs w:val="16"/>
          </w:rPr>
        </w:sdtEndPr>
        <w:sdtContent>
          <w:p w:rsidRPr="006D18C2" w:rsidR="00DA1CB0" w:rsidP="007C729C" w:rsidRDefault="00DA1CB0" w14:paraId="726CF63C" w14:textId="211A8984">
            <w:pPr>
              <w:pStyle w:val="Piedepgina"/>
              <w:ind w:right="120"/>
              <w:rPr>
                <w:rFonts w:ascii="Verdana" w:hAnsi="Verdana" w:eastAsia="Lucida Sans Unicode" w:cs="Lucida Sans Unicode"/>
                <w:bCs/>
                <w:color w:val="7F7F7F" w:themeColor="text1" w:themeTint="80"/>
                <w:sz w:val="16"/>
                <w:szCs w:val="16"/>
              </w:rPr>
            </w:pPr>
            <w:r w:rsidRPr="00AF51E6">
              <w:rPr>
                <w:rFonts w:ascii="HelveticaNeue" w:hAnsi="HelveticaNeue"/>
                <w:color w:val="404040" w:themeColor="text1" w:themeTint="BF"/>
                <w:sz w:val="16"/>
                <w:szCs w:val="16"/>
              </w:rPr>
              <w:fldChar w:fldCharType="begin"/>
            </w:r>
            <w:r w:rsidRPr="00AF51E6">
              <w:rPr>
                <w:rFonts w:ascii="HelveticaNeue" w:hAnsi="HelveticaNeue"/>
                <w:color w:val="404040" w:themeColor="text1" w:themeTint="BF"/>
                <w:sz w:val="16"/>
                <w:szCs w:val="16"/>
              </w:rPr>
              <w:instrText>PAGE   \* MERGEFORMAT</w:instrText>
            </w:r>
            <w:r w:rsidRPr="00AF51E6">
              <w:rPr>
                <w:rFonts w:ascii="HelveticaNeue" w:hAnsi="HelveticaNeue"/>
                <w:color w:val="404040" w:themeColor="text1" w:themeTint="BF"/>
                <w:sz w:val="16"/>
                <w:szCs w:val="16"/>
              </w:rPr>
              <w:fldChar w:fldCharType="separate"/>
            </w:r>
            <w:r w:rsidRPr="00AF51E6">
              <w:rPr>
                <w:rFonts w:ascii="HelveticaNeue" w:hAnsi="HelveticaNeue"/>
                <w:color w:val="404040" w:themeColor="text1" w:themeTint="BF"/>
                <w:sz w:val="16"/>
                <w:szCs w:val="16"/>
              </w:rPr>
              <w:t>1</w:t>
            </w:r>
            <w:r w:rsidRPr="00AF51E6">
              <w:rPr>
                <w:rFonts w:ascii="HelveticaNeue" w:hAnsi="HelveticaNeue"/>
                <w:color w:val="404040" w:themeColor="text1" w:themeTint="BF"/>
                <w:sz w:val="16"/>
                <w:szCs w:val="16"/>
              </w:rPr>
              <w:fldChar w:fldCharType="end"/>
            </w:r>
            <w:r w:rsidRPr="00AF51E6">
              <w:rPr>
                <w:rFonts w:ascii="HelveticaNeue" w:hAnsi="HelveticaNeue"/>
                <w:color w:val="404040" w:themeColor="text1" w:themeTint="BF"/>
                <w:sz w:val="16"/>
                <w:szCs w:val="16"/>
              </w:rPr>
              <w:t xml:space="preserve"> |</w:t>
            </w:r>
            <w:r w:rsidRPr="00AF51E6">
              <w:rPr>
                <w:rFonts w:ascii="Verdana" w:hAnsi="Verdana"/>
                <w:bCs/>
                <w:color w:val="404040" w:themeColor="text1" w:themeTint="BF"/>
                <w:sz w:val="16"/>
                <w:szCs w:val="16"/>
              </w:rPr>
              <w:t xml:space="preserve"> </w:t>
            </w:r>
            <w:r>
              <w:rPr>
                <w:rFonts w:ascii="Helvetica" w:hAnsi="Helvetica"/>
                <w:color w:val="7F7F7F" w:themeColor="background1" w:themeShade="7F"/>
                <w:spacing w:val="60"/>
                <w:sz w:val="14"/>
              </w:rPr>
              <w:t>Plan de Transformación Digital</w:t>
            </w:r>
            <w:r w:rsidR="00AF51E6">
              <w:rPr>
                <w:rFonts w:ascii="Helvetica" w:hAnsi="Helvetica"/>
                <w:color w:val="7F7F7F" w:themeColor="background1" w:themeShade="7F"/>
                <w:spacing w:val="60"/>
                <w:sz w:val="14"/>
              </w:rPr>
              <w:t xml:space="preserve"> [Nombre de la entidad]</w:t>
            </w:r>
          </w:p>
        </w:sdtContent>
      </w:sdt>
      <w:p w:rsidRPr="003337FC" w:rsidR="00DA1CB0" w:rsidP="007C729C" w:rsidRDefault="00E127E5" w14:paraId="592F6058" w14:textId="77777777">
        <w:pPr>
          <w:pStyle w:val="Piedepgina"/>
          <w:rPr>
            <w:rFonts w:ascii="Century Gothic" w:hAnsi="Century Gothic"/>
            <w:color w:val="7F7F7F" w:themeColor="text1" w:themeTint="8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909" w:rsidP="008E40E2" w:rsidRDefault="00286909" w14:paraId="5A7DEAD5" w14:textId="77777777">
      <w:pPr>
        <w:spacing w:after="0" w:line="240" w:lineRule="auto"/>
      </w:pPr>
      <w:r>
        <w:separator/>
      </w:r>
    </w:p>
  </w:footnote>
  <w:footnote w:type="continuationSeparator" w:id="0">
    <w:p w:rsidR="00286909" w:rsidP="008E40E2" w:rsidRDefault="00286909" w14:paraId="3BEA1657" w14:textId="77777777">
      <w:pPr>
        <w:spacing w:after="0" w:line="240" w:lineRule="auto"/>
      </w:pPr>
      <w:r>
        <w:continuationSeparator/>
      </w:r>
    </w:p>
  </w:footnote>
  <w:footnote w:type="continuationNotice" w:id="1">
    <w:p w:rsidR="00286909" w:rsidRDefault="00286909" w14:paraId="0F9A429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p w:rsidR="00DA1CB0" w:rsidP="008E40E2" w:rsidRDefault="00AF51E6" w14:paraId="506C50CD" w14:textId="0D8D23A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9E0726" wp14:editId="2842919A">
              <wp:simplePos x="0" y="0"/>
              <wp:positionH relativeFrom="column">
                <wp:posOffset>-48511</wp:posOffset>
              </wp:positionH>
              <wp:positionV relativeFrom="paragraph">
                <wp:posOffset>-140999</wp:posOffset>
              </wp:positionV>
              <wp:extent cx="2126512" cy="744279"/>
              <wp:effectExtent l="0" t="0" r="26670" b="1778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26512" cy="744279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AF51E6" w:rsidR="00AF51E6" w:rsidP="00AF51E6" w:rsidRDefault="00AF51E6" w14:paraId="4D74F040" w14:textId="33793E7D">
                          <w:pPr>
                            <w:jc w:val="center"/>
                            <w:rPr>
                              <w:rFonts w:ascii="Roboto" w:hAnsi="Roboto"/>
                              <w:sz w:val="28"/>
                            </w:rPr>
                          </w:pPr>
                          <w:r w:rsidRPr="00AF51E6">
                            <w:rPr>
                              <w:rFonts w:ascii="Roboto" w:hAnsi="Roboto"/>
                              <w:sz w:val="28"/>
                            </w:rPr>
                            <w:t>LOGOTIPO</w:t>
                          </w:r>
                          <w:r>
                            <w:rPr>
                              <w:rFonts w:ascii="Roboto" w:hAnsi="Roboto"/>
                              <w:sz w:val="28"/>
                            </w:rPr>
                            <w:t xml:space="preserve"> DE TU ENTIDAD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1" style="position:absolute;margin-left:-3.8pt;margin-top:-11.1pt;width:167.45pt;height:5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7" fillcolor="white [3201]" strokecolor="black [3200]" strokeweight="1pt" w14:anchorId="7A9E0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">
              <v:textbox>
                <w:txbxContent>
                  <w:p w:rsidRPr="00AF51E6" w:rsidR="00AF51E6" w:rsidP="00AF51E6" w:rsidRDefault="00AF51E6" w14:paraId="4D74F040" w14:textId="33793E7D">
                    <w:pPr>
                      <w:jc w:val="center"/>
                      <w:rPr>
                        <w:rFonts w:ascii="Roboto" w:hAnsi="Roboto"/>
                        <w:sz w:val="28"/>
                      </w:rPr>
                    </w:pPr>
                    <w:r w:rsidRPr="00AF51E6">
                      <w:rPr>
                        <w:rFonts w:ascii="Roboto" w:hAnsi="Roboto"/>
                        <w:sz w:val="28"/>
                      </w:rPr>
                      <w:t>LOGOTIPO</w:t>
                    </w:r>
                    <w:r>
                      <w:rPr>
                        <w:rFonts w:ascii="Roboto" w:hAnsi="Roboto"/>
                        <w:sz w:val="28"/>
                      </w:rPr>
                      <w:t xml:space="preserve"> DE TU ENTIDAD</w:t>
                    </w:r>
                  </w:p>
                </w:txbxContent>
              </v:textbox>
            </v:rect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>
  <int2:observations>
    <int2:bookmark int2:bookmarkName="_Int_c1J4nvJq" int2:invalidationBookmarkName="" int2:hashCode="MOuw4rANr0Juv/" int2:id="HBO56TRE">
      <int2:state int2:type="WordDesignerDefaultAnnotation" int2:value="Rejected"/>
    </int2:bookmark>
    <int2:bookmark int2:bookmarkName="_Int_gBd7ooTm" int2:invalidationBookmarkName="" int2:hashCode="DxspKJn+Ng5vuy" int2:id="py10sAAs">
      <int2:state int2:type="WordDesignerDefaultAnnotation" int2:value="Rejected"/>
    </int2:bookmark>
    <int2:bookmark int2:bookmarkName="_Int_0q6TncqM" int2:invalidationBookmarkName="" int2:hashCode="+21VQAm/uvUxS7" int2:id="ulJMaqYc">
      <int2:state int2:type="WordDesignerDefaultAnnotation" int2:value="Rejected"/>
    </int2:bookmark>
    <int2:bookmark int2:bookmarkName="_Int_Qirm8tjJ" int2:invalidationBookmarkName="" int2:hashCode="D/bUNyyfNiN9cj" int2:id="saBuKBac">
      <int2:state int2:type="WordDesignerDefaultAnnotation" int2:value="Rejected"/>
    </int2:bookmark>
    <int2:bookmark int2:bookmarkName="_Int_jKLh3F83" int2:invalidationBookmarkName="" int2:hashCode="MkN3top/MUGiGX" int2:id="caM0dGcn">
      <int2:state int2:type="WordDesignerDefaultAnnotation" int2:value="Rejected"/>
    </int2:bookmark>
    <int2:bookmark int2:bookmarkName="_Int_Xkt9BTW5" int2:invalidationBookmarkName="" int2:hashCode="zGMcyyUGzEV+Mq" int2:id="F2ME636i">
      <int2:state int2:type="WordDesignerDefaultAnnotation" int2:value="Rejected"/>
    </int2:bookmark>
    <int2:bookmark int2:bookmarkName="_Int_0Fqwfk31" int2:invalidationBookmarkName="" int2:hashCode="KkkPT87IGXeGGg" int2:id="t1HwwAdh">
      <int2:state int2:type="WordDesignerDefaultAnnotation" int2:value="Rejected"/>
    </int2:bookmark>
    <int2:bookmark int2:bookmarkName="_Int_AieruBdx" int2:invalidationBookmarkName="" int2:hashCode="aAV3+cQdQEIcjb" int2:id="GqXetUpM">
      <int2:state int2:type="WordDesignerDefaultAnnotation" int2:value="Rejected"/>
    </int2:bookmark>
    <int2:bookmark int2:bookmarkName="_Int_FF2nDAze" int2:invalidationBookmarkName="" int2:hashCode="bwjzYTnI52kNyX" int2:id="tuQAvyrA">
      <int2:state int2:type="WordDesignerDefaultAnnotation" int2:value="Rejected"/>
    </int2:bookmark>
    <int2:bookmark int2:bookmarkName="_Int_faFOxsZ6" int2:invalidationBookmarkName="" int2:hashCode="9faSbe0RC9pO8B" int2:id="AyV9zIzV">
      <int2:state int2:type="WordDesignerDefaultAnnotation" int2:value="Rejected"/>
    </int2:bookmark>
    <int2:bookmark int2:bookmarkName="_Int_q1NJTmbz" int2:invalidationBookmarkName="" int2:hashCode="8T5TeDBwHdQtyk" int2:id="nXfYkBzX">
      <int2:state int2:type="WordDesignerDefaultAnnotation" int2:value="Rejected"/>
    </int2:bookmark>
    <int2:bookmark int2:bookmarkName="_Int_pg0Uq3dB" int2:invalidationBookmarkName="" int2:hashCode="EqgqR/QUi2XGm/" int2:id="INyAp1TC">
      <int2:state int2:type="WordDesignerDefaultAnnotation" int2:value="Rejected"/>
    </int2:bookmark>
    <int2:bookmark int2:bookmarkName="_Int_GMOrm5ia" int2:invalidationBookmarkName="" int2:hashCode="NT+51OK/VehGNd" int2:id="98aUirTi">
      <int2:state int2:type="WordDesignerDefaultAnnotation" int2:value="Rejected"/>
    </int2:bookmark>
    <int2:bookmark int2:bookmarkName="_Int_cRAkWXO0" int2:invalidationBookmarkName="" int2:hashCode="6Qz9H5bDU+6IYt" int2:id="G13mSIKm">
      <int2:state int2:type="WordDesignerDefaultAnnotation" int2:value="Rejected"/>
    </int2:bookmark>
    <int2:bookmark int2:bookmarkName="_Int_cxXurOhE" int2:invalidationBookmarkName="" int2:hashCode="9BID55fwHpLkyQ" int2:id="pOPDzaCI">
      <int2:state int2:type="WordDesignerDefaultAnnotation" int2:value="Rejected"/>
    </int2:bookmark>
    <int2:bookmark int2:bookmarkName="_Int_4EV1bynt" int2:invalidationBookmarkName="" int2:hashCode="vamaOSDOAnTNis" int2:id="Aal41tG5">
      <int2:state int2:type="WordDesignerDefaultAnnotation" int2:value="Rejected"/>
    </int2:bookmark>
    <int2:bookmark int2:bookmarkName="_Int_oiJjR2Tp" int2:invalidationBookmarkName="" int2:hashCode="eanJnhJpkCbN1g" int2:id="RInVS42o">
      <int2:state int2:type="WordDesignerDefaultAnnotation" int2:value="Rejected"/>
    </int2:bookmark>
    <int2:bookmark int2:bookmarkName="_Int_HUT7fTgt" int2:invalidationBookmarkName="" int2:hashCode="V51vKb/Au62INC" int2:id="dgFCcQtV">
      <int2:state int2:type="WordDesignerDefaultAnnotation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4">
    <w:nsid w:val="26ba03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5c6a8d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4A47A9D"/>
    <w:multiLevelType w:val="hybridMultilevel"/>
    <w:tmpl w:val="421817E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89B33CE"/>
    <w:multiLevelType w:val="hybridMultilevel"/>
    <w:tmpl w:val="065E9126"/>
    <w:lvl w:ilvl="0" w:tplc="ED44DE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0DEA5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2471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F297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11E92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F4EE2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E20F2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C8D4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F63A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F6B2689"/>
    <w:multiLevelType w:val="hybridMultilevel"/>
    <w:tmpl w:val="CA106A98"/>
    <w:lvl w:ilvl="0" w:tplc="E56E2F64">
      <w:start w:val="1"/>
      <w:numFmt w:val="decimal"/>
      <w:lvlText w:val="%1."/>
      <w:lvlJc w:val="left"/>
      <w:pPr>
        <w:ind w:left="720" w:hanging="360"/>
      </w:pPr>
    </w:lvl>
    <w:lvl w:ilvl="1" w:tplc="7FE28996">
      <w:start w:val="1"/>
      <w:numFmt w:val="lowerLetter"/>
      <w:lvlText w:val="%2."/>
      <w:lvlJc w:val="left"/>
      <w:pPr>
        <w:ind w:left="1440" w:hanging="360"/>
      </w:pPr>
    </w:lvl>
    <w:lvl w:ilvl="2" w:tplc="CAF224AE">
      <w:start w:val="1"/>
      <w:numFmt w:val="lowerRoman"/>
      <w:lvlText w:val="%3."/>
      <w:lvlJc w:val="right"/>
      <w:pPr>
        <w:ind w:left="2160" w:hanging="180"/>
      </w:pPr>
    </w:lvl>
    <w:lvl w:ilvl="3" w:tplc="8216034C">
      <w:start w:val="1"/>
      <w:numFmt w:val="decimal"/>
      <w:lvlText w:val="%4."/>
      <w:lvlJc w:val="left"/>
      <w:pPr>
        <w:ind w:left="2880" w:hanging="360"/>
      </w:pPr>
    </w:lvl>
    <w:lvl w:ilvl="4" w:tplc="D7266E72">
      <w:start w:val="1"/>
      <w:numFmt w:val="lowerLetter"/>
      <w:lvlText w:val="%5."/>
      <w:lvlJc w:val="left"/>
      <w:pPr>
        <w:ind w:left="3600" w:hanging="360"/>
      </w:pPr>
    </w:lvl>
    <w:lvl w:ilvl="5" w:tplc="7EA295FE">
      <w:start w:val="1"/>
      <w:numFmt w:val="lowerRoman"/>
      <w:lvlText w:val="%6."/>
      <w:lvlJc w:val="right"/>
      <w:pPr>
        <w:ind w:left="4320" w:hanging="180"/>
      </w:pPr>
    </w:lvl>
    <w:lvl w:ilvl="6" w:tplc="C9D46CF6">
      <w:start w:val="1"/>
      <w:numFmt w:val="decimal"/>
      <w:lvlText w:val="%7."/>
      <w:lvlJc w:val="left"/>
      <w:pPr>
        <w:ind w:left="5040" w:hanging="360"/>
      </w:pPr>
    </w:lvl>
    <w:lvl w:ilvl="7" w:tplc="9626A5A8">
      <w:start w:val="1"/>
      <w:numFmt w:val="lowerLetter"/>
      <w:lvlText w:val="%8."/>
      <w:lvlJc w:val="left"/>
      <w:pPr>
        <w:ind w:left="5760" w:hanging="360"/>
      </w:pPr>
    </w:lvl>
    <w:lvl w:ilvl="8" w:tplc="CECE2CA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7D030"/>
    <w:multiLevelType w:val="hybridMultilevel"/>
    <w:tmpl w:val="8452B472"/>
    <w:lvl w:ilvl="0" w:tplc="1BE445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39412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4928B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52C6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8652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6653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800C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A4D5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A10F2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C591A45"/>
    <w:multiLevelType w:val="hybridMultilevel"/>
    <w:tmpl w:val="75B06B46"/>
    <w:lvl w:ilvl="0" w:tplc="FC444D28">
      <w:start w:val="1"/>
      <w:numFmt w:val="decimal"/>
      <w:lvlText w:val="%1."/>
      <w:lvlJc w:val="left"/>
      <w:pPr>
        <w:ind w:left="720" w:hanging="360"/>
      </w:pPr>
    </w:lvl>
    <w:lvl w:ilvl="1" w:tplc="6414B97A">
      <w:start w:val="1"/>
      <w:numFmt w:val="lowerLetter"/>
      <w:lvlText w:val="%2."/>
      <w:lvlJc w:val="left"/>
      <w:pPr>
        <w:ind w:left="1440" w:hanging="360"/>
      </w:pPr>
    </w:lvl>
    <w:lvl w:ilvl="2" w:tplc="2BCECED4">
      <w:start w:val="1"/>
      <w:numFmt w:val="lowerRoman"/>
      <w:lvlText w:val="%3."/>
      <w:lvlJc w:val="right"/>
      <w:pPr>
        <w:ind w:left="2160" w:hanging="180"/>
      </w:pPr>
    </w:lvl>
    <w:lvl w:ilvl="3" w:tplc="3C3675FE">
      <w:start w:val="1"/>
      <w:numFmt w:val="decimal"/>
      <w:lvlText w:val="%4."/>
      <w:lvlJc w:val="left"/>
      <w:pPr>
        <w:ind w:left="2880" w:hanging="360"/>
      </w:pPr>
    </w:lvl>
    <w:lvl w:ilvl="4" w:tplc="F4E22A00">
      <w:start w:val="1"/>
      <w:numFmt w:val="lowerLetter"/>
      <w:lvlText w:val="%5."/>
      <w:lvlJc w:val="left"/>
      <w:pPr>
        <w:ind w:left="3600" w:hanging="360"/>
      </w:pPr>
    </w:lvl>
    <w:lvl w:ilvl="5" w:tplc="BB9E4EDE">
      <w:start w:val="1"/>
      <w:numFmt w:val="lowerRoman"/>
      <w:lvlText w:val="%6."/>
      <w:lvlJc w:val="right"/>
      <w:pPr>
        <w:ind w:left="4320" w:hanging="180"/>
      </w:pPr>
    </w:lvl>
    <w:lvl w:ilvl="6" w:tplc="31B0849E">
      <w:start w:val="1"/>
      <w:numFmt w:val="decimal"/>
      <w:lvlText w:val="%7."/>
      <w:lvlJc w:val="left"/>
      <w:pPr>
        <w:ind w:left="5040" w:hanging="360"/>
      </w:pPr>
    </w:lvl>
    <w:lvl w:ilvl="7" w:tplc="20F6DA64">
      <w:start w:val="1"/>
      <w:numFmt w:val="lowerLetter"/>
      <w:lvlText w:val="%8."/>
      <w:lvlJc w:val="left"/>
      <w:pPr>
        <w:ind w:left="5760" w:hanging="360"/>
      </w:pPr>
    </w:lvl>
    <w:lvl w:ilvl="8" w:tplc="C0BC828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7B806"/>
    <w:multiLevelType w:val="hybridMultilevel"/>
    <w:tmpl w:val="1AA6CE70"/>
    <w:lvl w:ilvl="0" w:tplc="4D5C24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1306A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FF079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F20CC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4634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ED075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1E00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52C2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2A6C2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58BE334"/>
    <w:multiLevelType w:val="hybridMultilevel"/>
    <w:tmpl w:val="FCD060A0"/>
    <w:lvl w:ilvl="0" w:tplc="66842AD0">
      <w:start w:val="1"/>
      <w:numFmt w:val="decimal"/>
      <w:lvlText w:val="%1."/>
      <w:lvlJc w:val="left"/>
      <w:pPr>
        <w:ind w:left="720" w:hanging="360"/>
      </w:pPr>
    </w:lvl>
    <w:lvl w:ilvl="1" w:tplc="CE0E8832">
      <w:start w:val="1"/>
      <w:numFmt w:val="lowerLetter"/>
      <w:lvlText w:val="%2."/>
      <w:lvlJc w:val="left"/>
      <w:pPr>
        <w:ind w:left="1440" w:hanging="360"/>
      </w:pPr>
    </w:lvl>
    <w:lvl w:ilvl="2" w:tplc="73561926">
      <w:start w:val="1"/>
      <w:numFmt w:val="lowerRoman"/>
      <w:lvlText w:val="%3."/>
      <w:lvlJc w:val="right"/>
      <w:pPr>
        <w:ind w:left="2160" w:hanging="180"/>
      </w:pPr>
    </w:lvl>
    <w:lvl w:ilvl="3" w:tplc="3F6ED0DA">
      <w:start w:val="1"/>
      <w:numFmt w:val="decimal"/>
      <w:lvlText w:val="%4."/>
      <w:lvlJc w:val="left"/>
      <w:pPr>
        <w:ind w:left="2880" w:hanging="360"/>
      </w:pPr>
    </w:lvl>
    <w:lvl w:ilvl="4" w:tplc="B7B2B312">
      <w:start w:val="1"/>
      <w:numFmt w:val="lowerLetter"/>
      <w:lvlText w:val="%5."/>
      <w:lvlJc w:val="left"/>
      <w:pPr>
        <w:ind w:left="3600" w:hanging="360"/>
      </w:pPr>
    </w:lvl>
    <w:lvl w:ilvl="5" w:tplc="3C5CFB04">
      <w:start w:val="1"/>
      <w:numFmt w:val="lowerRoman"/>
      <w:lvlText w:val="%6."/>
      <w:lvlJc w:val="right"/>
      <w:pPr>
        <w:ind w:left="4320" w:hanging="180"/>
      </w:pPr>
    </w:lvl>
    <w:lvl w:ilvl="6" w:tplc="6004E6C6">
      <w:start w:val="1"/>
      <w:numFmt w:val="decimal"/>
      <w:lvlText w:val="%7."/>
      <w:lvlJc w:val="left"/>
      <w:pPr>
        <w:ind w:left="5040" w:hanging="360"/>
      </w:pPr>
    </w:lvl>
    <w:lvl w:ilvl="7" w:tplc="D6029F7C">
      <w:start w:val="1"/>
      <w:numFmt w:val="lowerLetter"/>
      <w:lvlText w:val="%8."/>
      <w:lvlJc w:val="left"/>
      <w:pPr>
        <w:ind w:left="5760" w:hanging="360"/>
      </w:pPr>
    </w:lvl>
    <w:lvl w:ilvl="8" w:tplc="D660E34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1E5D3"/>
    <w:multiLevelType w:val="hybridMultilevel"/>
    <w:tmpl w:val="038A1FBA"/>
    <w:lvl w:ilvl="0" w:tplc="745E95E4">
      <w:start w:val="1"/>
      <w:numFmt w:val="decimal"/>
      <w:lvlText w:val="%1."/>
      <w:lvlJc w:val="left"/>
      <w:pPr>
        <w:ind w:left="720" w:hanging="360"/>
      </w:pPr>
    </w:lvl>
    <w:lvl w:ilvl="1" w:tplc="CB004B4C">
      <w:start w:val="1"/>
      <w:numFmt w:val="lowerLetter"/>
      <w:lvlText w:val="%2."/>
      <w:lvlJc w:val="left"/>
      <w:pPr>
        <w:ind w:left="1440" w:hanging="360"/>
      </w:pPr>
    </w:lvl>
    <w:lvl w:ilvl="2" w:tplc="2A625736">
      <w:start w:val="1"/>
      <w:numFmt w:val="lowerRoman"/>
      <w:lvlText w:val="%3."/>
      <w:lvlJc w:val="right"/>
      <w:pPr>
        <w:ind w:left="2160" w:hanging="180"/>
      </w:pPr>
    </w:lvl>
    <w:lvl w:ilvl="3" w:tplc="04A6C0A4">
      <w:start w:val="1"/>
      <w:numFmt w:val="decimal"/>
      <w:lvlText w:val="%4."/>
      <w:lvlJc w:val="left"/>
      <w:pPr>
        <w:ind w:left="2880" w:hanging="360"/>
      </w:pPr>
    </w:lvl>
    <w:lvl w:ilvl="4" w:tplc="DCE00A4E">
      <w:start w:val="1"/>
      <w:numFmt w:val="lowerLetter"/>
      <w:lvlText w:val="%5."/>
      <w:lvlJc w:val="left"/>
      <w:pPr>
        <w:ind w:left="3600" w:hanging="360"/>
      </w:pPr>
    </w:lvl>
    <w:lvl w:ilvl="5" w:tplc="AED01742">
      <w:start w:val="1"/>
      <w:numFmt w:val="lowerRoman"/>
      <w:lvlText w:val="%6."/>
      <w:lvlJc w:val="right"/>
      <w:pPr>
        <w:ind w:left="4320" w:hanging="180"/>
      </w:pPr>
    </w:lvl>
    <w:lvl w:ilvl="6" w:tplc="80DCD5B4">
      <w:start w:val="1"/>
      <w:numFmt w:val="decimal"/>
      <w:lvlText w:val="%7."/>
      <w:lvlJc w:val="left"/>
      <w:pPr>
        <w:ind w:left="5040" w:hanging="360"/>
      </w:pPr>
    </w:lvl>
    <w:lvl w:ilvl="7" w:tplc="EA30C0FA">
      <w:start w:val="1"/>
      <w:numFmt w:val="lowerLetter"/>
      <w:lvlText w:val="%8."/>
      <w:lvlJc w:val="left"/>
      <w:pPr>
        <w:ind w:left="5760" w:hanging="360"/>
      </w:pPr>
    </w:lvl>
    <w:lvl w:ilvl="8" w:tplc="DF86A97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9748A"/>
    <w:multiLevelType w:val="hybridMultilevel"/>
    <w:tmpl w:val="EB3033C0"/>
    <w:lvl w:ilvl="0" w:tplc="A1F4AEB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38344"/>
    <w:multiLevelType w:val="hybridMultilevel"/>
    <w:tmpl w:val="C3CAAD52"/>
    <w:lvl w:ilvl="0" w:tplc="B5B463C0">
      <w:numFmt w:val="decimal"/>
      <w:lvlText w:val="%1."/>
      <w:lvlJc w:val="left"/>
      <w:pPr>
        <w:ind w:left="1428" w:hanging="360"/>
      </w:pPr>
    </w:lvl>
    <w:lvl w:ilvl="1" w:tplc="150CABE0">
      <w:start w:val="1"/>
      <w:numFmt w:val="lowerLetter"/>
      <w:lvlText w:val="%2."/>
      <w:lvlJc w:val="left"/>
      <w:pPr>
        <w:ind w:left="1440" w:hanging="360"/>
      </w:pPr>
    </w:lvl>
    <w:lvl w:ilvl="2" w:tplc="1F661380">
      <w:start w:val="1"/>
      <w:numFmt w:val="lowerRoman"/>
      <w:lvlText w:val="%3."/>
      <w:lvlJc w:val="right"/>
      <w:pPr>
        <w:ind w:left="2160" w:hanging="180"/>
      </w:pPr>
    </w:lvl>
    <w:lvl w:ilvl="3" w:tplc="9306E860">
      <w:start w:val="1"/>
      <w:numFmt w:val="decimal"/>
      <w:lvlText w:val="%4."/>
      <w:lvlJc w:val="left"/>
      <w:pPr>
        <w:ind w:left="2880" w:hanging="360"/>
      </w:pPr>
    </w:lvl>
    <w:lvl w:ilvl="4" w:tplc="6A40B0CE">
      <w:start w:val="1"/>
      <w:numFmt w:val="lowerLetter"/>
      <w:lvlText w:val="%5."/>
      <w:lvlJc w:val="left"/>
      <w:pPr>
        <w:ind w:left="3600" w:hanging="360"/>
      </w:pPr>
    </w:lvl>
    <w:lvl w:ilvl="5" w:tplc="618A7E60">
      <w:start w:val="1"/>
      <w:numFmt w:val="lowerRoman"/>
      <w:lvlText w:val="%6."/>
      <w:lvlJc w:val="right"/>
      <w:pPr>
        <w:ind w:left="4320" w:hanging="180"/>
      </w:pPr>
    </w:lvl>
    <w:lvl w:ilvl="6" w:tplc="926220D2">
      <w:start w:val="1"/>
      <w:numFmt w:val="decimal"/>
      <w:lvlText w:val="%7."/>
      <w:lvlJc w:val="left"/>
      <w:pPr>
        <w:ind w:left="5040" w:hanging="360"/>
      </w:pPr>
    </w:lvl>
    <w:lvl w:ilvl="7" w:tplc="7B2CA532">
      <w:start w:val="1"/>
      <w:numFmt w:val="lowerLetter"/>
      <w:lvlText w:val="%8."/>
      <w:lvlJc w:val="left"/>
      <w:pPr>
        <w:ind w:left="5760" w:hanging="360"/>
      </w:pPr>
    </w:lvl>
    <w:lvl w:ilvl="8" w:tplc="FFD0699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7559FA"/>
    <w:multiLevelType w:val="hybridMultilevel"/>
    <w:tmpl w:val="B330D67A"/>
    <w:lvl w:ilvl="0" w:tplc="C73CD3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D50F1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86CE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7812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9676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DE94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0EC8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D00F2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C268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75AA84E"/>
    <w:multiLevelType w:val="hybridMultilevel"/>
    <w:tmpl w:val="5BA8A680"/>
    <w:lvl w:ilvl="0" w:tplc="0E92590C">
      <w:start w:val="1"/>
      <w:numFmt w:val="decimal"/>
      <w:lvlText w:val="%1."/>
      <w:lvlJc w:val="left"/>
      <w:pPr>
        <w:ind w:left="720" w:hanging="360"/>
      </w:pPr>
    </w:lvl>
    <w:lvl w:ilvl="1" w:tplc="8DCA2192">
      <w:start w:val="1"/>
      <w:numFmt w:val="lowerLetter"/>
      <w:lvlText w:val="%2."/>
      <w:lvlJc w:val="left"/>
      <w:pPr>
        <w:ind w:left="1440" w:hanging="360"/>
      </w:pPr>
    </w:lvl>
    <w:lvl w:ilvl="2" w:tplc="5462B41E">
      <w:start w:val="1"/>
      <w:numFmt w:val="lowerRoman"/>
      <w:lvlText w:val="%3."/>
      <w:lvlJc w:val="right"/>
      <w:pPr>
        <w:ind w:left="2160" w:hanging="180"/>
      </w:pPr>
    </w:lvl>
    <w:lvl w:ilvl="3" w:tplc="6BCC08A2">
      <w:start w:val="1"/>
      <w:numFmt w:val="decimal"/>
      <w:lvlText w:val="%4."/>
      <w:lvlJc w:val="left"/>
      <w:pPr>
        <w:ind w:left="2880" w:hanging="360"/>
      </w:pPr>
    </w:lvl>
    <w:lvl w:ilvl="4" w:tplc="6A8CE8B0">
      <w:start w:val="1"/>
      <w:numFmt w:val="lowerLetter"/>
      <w:lvlText w:val="%5."/>
      <w:lvlJc w:val="left"/>
      <w:pPr>
        <w:ind w:left="3600" w:hanging="360"/>
      </w:pPr>
    </w:lvl>
    <w:lvl w:ilvl="5" w:tplc="31C609E4">
      <w:start w:val="1"/>
      <w:numFmt w:val="lowerRoman"/>
      <w:lvlText w:val="%6."/>
      <w:lvlJc w:val="right"/>
      <w:pPr>
        <w:ind w:left="4320" w:hanging="180"/>
      </w:pPr>
    </w:lvl>
    <w:lvl w:ilvl="6" w:tplc="D410EC96">
      <w:start w:val="1"/>
      <w:numFmt w:val="decimal"/>
      <w:lvlText w:val="%7."/>
      <w:lvlJc w:val="left"/>
      <w:pPr>
        <w:ind w:left="5040" w:hanging="360"/>
      </w:pPr>
    </w:lvl>
    <w:lvl w:ilvl="7" w:tplc="CD4EADA0">
      <w:start w:val="1"/>
      <w:numFmt w:val="lowerLetter"/>
      <w:lvlText w:val="%8."/>
      <w:lvlJc w:val="left"/>
      <w:pPr>
        <w:ind w:left="5760" w:hanging="360"/>
      </w:pPr>
    </w:lvl>
    <w:lvl w:ilvl="8" w:tplc="4D0294E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33415D"/>
    <w:multiLevelType w:val="hybridMultilevel"/>
    <w:tmpl w:val="471ED9E4"/>
    <w:lvl w:ilvl="0" w:tplc="FFFFFFFF">
      <w:numFmt w:val="decimal"/>
      <w:lvlText w:val="%1."/>
      <w:lvlJc w:val="left"/>
      <w:pPr>
        <w:ind w:left="1428" w:hanging="360"/>
      </w:pPr>
      <w:rPr>
        <w:b/>
      </w:rPr>
    </w:lvl>
    <w:lvl w:ilvl="1" w:tplc="27B6FE44">
      <w:start w:val="1"/>
      <w:numFmt w:val="lowerLetter"/>
      <w:lvlText w:val="%2."/>
      <w:lvlJc w:val="left"/>
      <w:pPr>
        <w:ind w:left="2148" w:hanging="360"/>
      </w:pPr>
      <w:rPr>
        <w:b w:val="0"/>
      </w:rPr>
    </w:lvl>
    <w:lvl w:ilvl="2" w:tplc="0C0A001B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num w:numId="15">
    <w:abstractNumId w:val="14"/>
  </w:num>
  <w:num w:numId="14">
    <w:abstractNumId w:val="13"/>
  </w:num>
  <w:num w:numId="1">
    <w:abstractNumId w:val="3"/>
  </w:num>
  <w:num w:numId="2">
    <w:abstractNumId w:val="1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9"/>
  </w:num>
  <w:num w:numId="9">
    <w:abstractNumId w:val="12"/>
  </w:num>
  <w:num w:numId="10">
    <w:abstractNumId w:val="8"/>
  </w:num>
  <w:num w:numId="11">
    <w:abstractNumId w:val="0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attachedTemplate r:id="rId1"/>
  <w:trackRevisions w:val="false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8E"/>
    <w:rsid w:val="00001BF3"/>
    <w:rsid w:val="00020448"/>
    <w:rsid w:val="000449CE"/>
    <w:rsid w:val="00045CD9"/>
    <w:rsid w:val="00072E8A"/>
    <w:rsid w:val="000D2630"/>
    <w:rsid w:val="000E6940"/>
    <w:rsid w:val="00101A2F"/>
    <w:rsid w:val="00114E82"/>
    <w:rsid w:val="00124CA8"/>
    <w:rsid w:val="00146684"/>
    <w:rsid w:val="001B65AE"/>
    <w:rsid w:val="001C6D7D"/>
    <w:rsid w:val="001E2A7A"/>
    <w:rsid w:val="00221010"/>
    <w:rsid w:val="0022683F"/>
    <w:rsid w:val="0022776C"/>
    <w:rsid w:val="002413DB"/>
    <w:rsid w:val="00247728"/>
    <w:rsid w:val="00286909"/>
    <w:rsid w:val="002C0E32"/>
    <w:rsid w:val="002C3337"/>
    <w:rsid w:val="003248DE"/>
    <w:rsid w:val="0033253C"/>
    <w:rsid w:val="003637D6"/>
    <w:rsid w:val="003715E7"/>
    <w:rsid w:val="00382447"/>
    <w:rsid w:val="003B0958"/>
    <w:rsid w:val="004044E4"/>
    <w:rsid w:val="004545F2"/>
    <w:rsid w:val="00457553"/>
    <w:rsid w:val="0046391E"/>
    <w:rsid w:val="004A22A8"/>
    <w:rsid w:val="00502F16"/>
    <w:rsid w:val="00507074"/>
    <w:rsid w:val="00511F23"/>
    <w:rsid w:val="005223B7"/>
    <w:rsid w:val="00553655"/>
    <w:rsid w:val="005926CF"/>
    <w:rsid w:val="005A7BB5"/>
    <w:rsid w:val="005B786F"/>
    <w:rsid w:val="005D3A1E"/>
    <w:rsid w:val="005E3944"/>
    <w:rsid w:val="005F489A"/>
    <w:rsid w:val="005F589C"/>
    <w:rsid w:val="00613193"/>
    <w:rsid w:val="006277B4"/>
    <w:rsid w:val="0064333F"/>
    <w:rsid w:val="00692245"/>
    <w:rsid w:val="006950CF"/>
    <w:rsid w:val="006A5CBF"/>
    <w:rsid w:val="006B058E"/>
    <w:rsid w:val="006D18C2"/>
    <w:rsid w:val="00731A70"/>
    <w:rsid w:val="00746823"/>
    <w:rsid w:val="00757F95"/>
    <w:rsid w:val="007C729C"/>
    <w:rsid w:val="00855D2F"/>
    <w:rsid w:val="00882CF4"/>
    <w:rsid w:val="008943F3"/>
    <w:rsid w:val="008A4FF0"/>
    <w:rsid w:val="008D6518"/>
    <w:rsid w:val="008E40E2"/>
    <w:rsid w:val="009106B8"/>
    <w:rsid w:val="009377F6"/>
    <w:rsid w:val="0099264B"/>
    <w:rsid w:val="00A50A33"/>
    <w:rsid w:val="00A60AB6"/>
    <w:rsid w:val="00A64DA4"/>
    <w:rsid w:val="00A75CA7"/>
    <w:rsid w:val="00A81DF1"/>
    <w:rsid w:val="00A91CA4"/>
    <w:rsid w:val="00AA6197"/>
    <w:rsid w:val="00AF51E6"/>
    <w:rsid w:val="00B640D6"/>
    <w:rsid w:val="00B70CB2"/>
    <w:rsid w:val="00BB3D6A"/>
    <w:rsid w:val="00BC3E0B"/>
    <w:rsid w:val="00C25888"/>
    <w:rsid w:val="00CD0B75"/>
    <w:rsid w:val="00CD69FB"/>
    <w:rsid w:val="00CF1110"/>
    <w:rsid w:val="00CF64F0"/>
    <w:rsid w:val="00D3293E"/>
    <w:rsid w:val="00D332F9"/>
    <w:rsid w:val="00D42363"/>
    <w:rsid w:val="00D42EA8"/>
    <w:rsid w:val="00D50724"/>
    <w:rsid w:val="00DA1CB0"/>
    <w:rsid w:val="00DD4BE7"/>
    <w:rsid w:val="00E00A3E"/>
    <w:rsid w:val="00E127E5"/>
    <w:rsid w:val="00E35CDA"/>
    <w:rsid w:val="00E4C922"/>
    <w:rsid w:val="00E57F7A"/>
    <w:rsid w:val="00F21A8E"/>
    <w:rsid w:val="00F309F1"/>
    <w:rsid w:val="00F65A47"/>
    <w:rsid w:val="00F760EB"/>
    <w:rsid w:val="00F90EBD"/>
    <w:rsid w:val="0157C17F"/>
    <w:rsid w:val="0181F1E2"/>
    <w:rsid w:val="02B132F8"/>
    <w:rsid w:val="02D9959D"/>
    <w:rsid w:val="031618FD"/>
    <w:rsid w:val="0395E3AE"/>
    <w:rsid w:val="03AC42AD"/>
    <w:rsid w:val="03F47E39"/>
    <w:rsid w:val="042CB645"/>
    <w:rsid w:val="045AE406"/>
    <w:rsid w:val="04A2CEFE"/>
    <w:rsid w:val="05C79687"/>
    <w:rsid w:val="0630BED9"/>
    <w:rsid w:val="067D85C8"/>
    <w:rsid w:val="077D7F64"/>
    <w:rsid w:val="07AA74D6"/>
    <w:rsid w:val="0982E5B2"/>
    <w:rsid w:val="0AAB9784"/>
    <w:rsid w:val="0ACCDFEB"/>
    <w:rsid w:val="0B0B84BD"/>
    <w:rsid w:val="0B8EF0F9"/>
    <w:rsid w:val="0BCD0832"/>
    <w:rsid w:val="0D1B16E7"/>
    <w:rsid w:val="0DA5D1BB"/>
    <w:rsid w:val="0E1170BA"/>
    <w:rsid w:val="0ED6D0E8"/>
    <w:rsid w:val="0F4C8E97"/>
    <w:rsid w:val="1056DFED"/>
    <w:rsid w:val="109FDE27"/>
    <w:rsid w:val="10A54ED8"/>
    <w:rsid w:val="10C5486D"/>
    <w:rsid w:val="10D2724D"/>
    <w:rsid w:val="12CC3AB5"/>
    <w:rsid w:val="1320ED7D"/>
    <w:rsid w:val="136C6808"/>
    <w:rsid w:val="14150C68"/>
    <w:rsid w:val="14501D93"/>
    <w:rsid w:val="153CE582"/>
    <w:rsid w:val="15938D5E"/>
    <w:rsid w:val="15BBD01B"/>
    <w:rsid w:val="1614C5B7"/>
    <w:rsid w:val="17359512"/>
    <w:rsid w:val="180EFA1C"/>
    <w:rsid w:val="186E3DC4"/>
    <w:rsid w:val="194E24BB"/>
    <w:rsid w:val="19A36BD1"/>
    <w:rsid w:val="19F2B834"/>
    <w:rsid w:val="1A0C3C69"/>
    <w:rsid w:val="1AAD2D49"/>
    <w:rsid w:val="1C86C19C"/>
    <w:rsid w:val="1D25A8DE"/>
    <w:rsid w:val="1D7A848F"/>
    <w:rsid w:val="1D8BBF66"/>
    <w:rsid w:val="1D9AE49D"/>
    <w:rsid w:val="1E6C331A"/>
    <w:rsid w:val="1F498A04"/>
    <w:rsid w:val="1F56F5C1"/>
    <w:rsid w:val="1FB674D8"/>
    <w:rsid w:val="20019D7D"/>
    <w:rsid w:val="20ED47EB"/>
    <w:rsid w:val="2246082C"/>
    <w:rsid w:val="22A79322"/>
    <w:rsid w:val="22B0F6CF"/>
    <w:rsid w:val="23386A01"/>
    <w:rsid w:val="23617B63"/>
    <w:rsid w:val="23768150"/>
    <w:rsid w:val="25C26DEE"/>
    <w:rsid w:val="25D7C161"/>
    <w:rsid w:val="25F2A8C9"/>
    <w:rsid w:val="2665B80F"/>
    <w:rsid w:val="26813E65"/>
    <w:rsid w:val="26E8912D"/>
    <w:rsid w:val="27C97443"/>
    <w:rsid w:val="27FD7258"/>
    <w:rsid w:val="284231C9"/>
    <w:rsid w:val="28BD3736"/>
    <w:rsid w:val="28F9ED67"/>
    <w:rsid w:val="29FE6F83"/>
    <w:rsid w:val="2A281F75"/>
    <w:rsid w:val="2BF56D7E"/>
    <w:rsid w:val="2C9CE566"/>
    <w:rsid w:val="2D736E8B"/>
    <w:rsid w:val="2E0F45A9"/>
    <w:rsid w:val="2E7F7B82"/>
    <w:rsid w:val="2EE76C69"/>
    <w:rsid w:val="2F5AB6EF"/>
    <w:rsid w:val="2FF6714B"/>
    <w:rsid w:val="2FFDC504"/>
    <w:rsid w:val="301DC4BE"/>
    <w:rsid w:val="302B2E04"/>
    <w:rsid w:val="30303232"/>
    <w:rsid w:val="3077D12F"/>
    <w:rsid w:val="30C8491B"/>
    <w:rsid w:val="3144FB53"/>
    <w:rsid w:val="320B574F"/>
    <w:rsid w:val="328613B9"/>
    <w:rsid w:val="329448C4"/>
    <w:rsid w:val="331F06C7"/>
    <w:rsid w:val="334D8C78"/>
    <w:rsid w:val="34647F77"/>
    <w:rsid w:val="3643C7AC"/>
    <w:rsid w:val="3678BD4C"/>
    <w:rsid w:val="375984DC"/>
    <w:rsid w:val="37C2506C"/>
    <w:rsid w:val="38045F3C"/>
    <w:rsid w:val="380E4695"/>
    <w:rsid w:val="38122535"/>
    <w:rsid w:val="385AA072"/>
    <w:rsid w:val="39D73971"/>
    <w:rsid w:val="3B931D9C"/>
    <w:rsid w:val="3CA28AAB"/>
    <w:rsid w:val="3E5A2504"/>
    <w:rsid w:val="3E6510B3"/>
    <w:rsid w:val="3E7D46C0"/>
    <w:rsid w:val="3F7868C4"/>
    <w:rsid w:val="402E71F1"/>
    <w:rsid w:val="40D24468"/>
    <w:rsid w:val="418031D3"/>
    <w:rsid w:val="41F1A26D"/>
    <w:rsid w:val="421CC00A"/>
    <w:rsid w:val="429C3783"/>
    <w:rsid w:val="43D3752C"/>
    <w:rsid w:val="43FCE54A"/>
    <w:rsid w:val="443FF56A"/>
    <w:rsid w:val="453D9608"/>
    <w:rsid w:val="4575110D"/>
    <w:rsid w:val="45969A33"/>
    <w:rsid w:val="46A38583"/>
    <w:rsid w:val="46C878F2"/>
    <w:rsid w:val="46FF870D"/>
    <w:rsid w:val="4AF87D24"/>
    <w:rsid w:val="4B2E0154"/>
    <w:rsid w:val="4B763A35"/>
    <w:rsid w:val="4CC37025"/>
    <w:rsid w:val="4DA2E4D7"/>
    <w:rsid w:val="4DD16804"/>
    <w:rsid w:val="4E41A802"/>
    <w:rsid w:val="4EC7B9CB"/>
    <w:rsid w:val="4ED9F1BC"/>
    <w:rsid w:val="4F3CA3D4"/>
    <w:rsid w:val="4F5A6554"/>
    <w:rsid w:val="4F77B4BF"/>
    <w:rsid w:val="501A3287"/>
    <w:rsid w:val="506AE0C0"/>
    <w:rsid w:val="50C7731A"/>
    <w:rsid w:val="50D883C7"/>
    <w:rsid w:val="51583FB5"/>
    <w:rsid w:val="53C69B33"/>
    <w:rsid w:val="54130914"/>
    <w:rsid w:val="5493E60F"/>
    <w:rsid w:val="5684012E"/>
    <w:rsid w:val="56DEB1D8"/>
    <w:rsid w:val="572046A2"/>
    <w:rsid w:val="57583BEF"/>
    <w:rsid w:val="5782C6A4"/>
    <w:rsid w:val="587EEFC6"/>
    <w:rsid w:val="591E9705"/>
    <w:rsid w:val="596F0A1A"/>
    <w:rsid w:val="59CC318F"/>
    <w:rsid w:val="5A1259F8"/>
    <w:rsid w:val="5C5BAA4E"/>
    <w:rsid w:val="5C742E12"/>
    <w:rsid w:val="5C7CCAC7"/>
    <w:rsid w:val="5C8BCABB"/>
    <w:rsid w:val="5CE2BFF3"/>
    <w:rsid w:val="5D20903C"/>
    <w:rsid w:val="5D303B6B"/>
    <w:rsid w:val="5D3F7E60"/>
    <w:rsid w:val="5D5DAFE5"/>
    <w:rsid w:val="5DBB9060"/>
    <w:rsid w:val="5EA765CD"/>
    <w:rsid w:val="61601998"/>
    <w:rsid w:val="61E9F5BD"/>
    <w:rsid w:val="620F36D2"/>
    <w:rsid w:val="6234D3AE"/>
    <w:rsid w:val="62C240B2"/>
    <w:rsid w:val="62DEAC27"/>
    <w:rsid w:val="6344B817"/>
    <w:rsid w:val="63C3A31D"/>
    <w:rsid w:val="6496CEE9"/>
    <w:rsid w:val="64BA41AD"/>
    <w:rsid w:val="65BDC60B"/>
    <w:rsid w:val="67D2CAA1"/>
    <w:rsid w:val="680A58D6"/>
    <w:rsid w:val="692D2E4F"/>
    <w:rsid w:val="6967E436"/>
    <w:rsid w:val="69723B49"/>
    <w:rsid w:val="699942A6"/>
    <w:rsid w:val="6C419A8D"/>
    <w:rsid w:val="6C50D64F"/>
    <w:rsid w:val="6CEAA41A"/>
    <w:rsid w:val="6D9572F9"/>
    <w:rsid w:val="6F0488B3"/>
    <w:rsid w:val="6FD7BD1D"/>
    <w:rsid w:val="71215E53"/>
    <w:rsid w:val="713A3D0E"/>
    <w:rsid w:val="71FD17DF"/>
    <w:rsid w:val="720C323F"/>
    <w:rsid w:val="731D863C"/>
    <w:rsid w:val="735C9845"/>
    <w:rsid w:val="736CE006"/>
    <w:rsid w:val="745DE898"/>
    <w:rsid w:val="76FF5CF4"/>
    <w:rsid w:val="7703C295"/>
    <w:rsid w:val="77C38959"/>
    <w:rsid w:val="77D36655"/>
    <w:rsid w:val="77E19B60"/>
    <w:rsid w:val="78405129"/>
    <w:rsid w:val="791630FA"/>
    <w:rsid w:val="79B87CEC"/>
    <w:rsid w:val="79F549E7"/>
    <w:rsid w:val="7AE98EF0"/>
    <w:rsid w:val="7D1DC5EF"/>
    <w:rsid w:val="7D578A4B"/>
    <w:rsid w:val="7EDB9AE7"/>
    <w:rsid w:val="7F34FD79"/>
    <w:rsid w:val="7F68BA8B"/>
    <w:rsid w:val="7FD7F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C35989"/>
  <w15:chartTrackingRefBased/>
  <w15:docId w15:val="{58CDB85C-AA9B-47DB-B4CE-47CD0936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32F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332F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40E2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8E40E2"/>
  </w:style>
  <w:style w:type="paragraph" w:styleId="Piedepgina">
    <w:name w:val="footer"/>
    <w:basedOn w:val="Normal"/>
    <w:link w:val="PiedepginaCar"/>
    <w:uiPriority w:val="99"/>
    <w:unhideWhenUsed/>
    <w:rsid w:val="008E40E2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8E40E2"/>
  </w:style>
  <w:style w:type="paragraph" w:styleId="Prrafodelista">
    <w:name w:val="List Paragraph"/>
    <w:basedOn w:val="Normal"/>
    <w:uiPriority w:val="34"/>
    <w:qFormat/>
    <w:rsid w:val="006B058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72E8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72E8A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072E8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2E8A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072E8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2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072E8A"/>
    <w:rPr>
      <w:rFonts w:ascii="Segoe UI" w:hAnsi="Segoe UI" w:cs="Segoe UI"/>
      <w:sz w:val="18"/>
      <w:szCs w:val="18"/>
    </w:rPr>
  </w:style>
  <w:style w:type="character" w:styleId="Ttulo2Car" w:customStyle="1">
    <w:name w:val="Título 2 Car"/>
    <w:basedOn w:val="Fuentedeprrafopredeter"/>
    <w:link w:val="Ttulo2"/>
    <w:uiPriority w:val="9"/>
    <w:rsid w:val="00D332F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Sinespaciado">
    <w:name w:val="No Spacing"/>
    <w:uiPriority w:val="1"/>
    <w:qFormat/>
    <w:rsid w:val="00D332F9"/>
    <w:pPr>
      <w:spacing w:after="0" w:line="240" w:lineRule="auto"/>
    </w:pPr>
  </w:style>
  <w:style w:type="character" w:styleId="Ttulo1Car" w:customStyle="1">
    <w:name w:val="Título 1 Car"/>
    <w:basedOn w:val="Fuentedeprrafopredeter"/>
    <w:link w:val="Ttulo1"/>
    <w:uiPriority w:val="9"/>
    <w:rsid w:val="00D332F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microsoft.com/office/2020/10/relationships/intelligence" Target="intelligence2.xml" Id="R7209168d4b1c4c4e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dominguez\OneDrive%20-%20FUNDACI&#211;%20CATALANA%20DE%20L'ESPLAI\Documentos\Plantillas%20personalizadas%20de%20Office\20220216%20Membrete%20Digitalizaci&#243;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F2880B9B4E3F45995EF5E7C2ED6CDF" ma:contentTypeVersion="16" ma:contentTypeDescription="Crear nuevo documento." ma:contentTypeScope="" ma:versionID="6c16ec11315040aea829859237ce563f">
  <xsd:schema xmlns:xsd="http://www.w3.org/2001/XMLSchema" xmlns:xs="http://www.w3.org/2001/XMLSchema" xmlns:p="http://schemas.microsoft.com/office/2006/metadata/properties" xmlns:ns1="http://schemas.microsoft.com/sharepoint/v3" xmlns:ns2="a970cb8d-b59e-4523-9918-8d31472d88c5" xmlns:ns3="5e63a29e-9f4f-4f04-9390-6931bd9556f4" targetNamespace="http://schemas.microsoft.com/office/2006/metadata/properties" ma:root="true" ma:fieldsID="2a7eaed5ae8a1fe78c11566decee5dc1" ns1:_="" ns2:_="" ns3:_="">
    <xsd:import namespace="http://schemas.microsoft.com/sharepoint/v3"/>
    <xsd:import namespace="a970cb8d-b59e-4523-9918-8d31472d88c5"/>
    <xsd:import namespace="5e63a29e-9f4f-4f04-9390-6931bd9556f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Fecha" minOccurs="0"/>
                <xsd:element ref="ns2:Estado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0cb8d-b59e-4523-9918-8d31472d88c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as de imagen" ma:readOnly="false" ma:fieldId="{5cf76f15-5ced-4ddc-b409-7134ff3c332f}" ma:taxonomyMulti="true" ma:sspId="ae335210-2e13-4a0d-ba82-b14f6ea9e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echa" ma:index="11" nillable="true" ma:displayName="Fecha" ma:format="DateOnly" ma:internalName="Fecha">
      <xsd:simpleType>
        <xsd:restriction base="dms:DateTime"/>
      </xsd:simpleType>
    </xsd:element>
    <xsd:element name="Estado" ma:index="12" nillable="true" ma:displayName="Estado" ma:format="Dropdown" ma:internalName="Estado">
      <xsd:simpleType>
        <xsd:restriction base="dms:Choice">
          <xsd:enumeration value="Contabilizada"/>
          <xsd:enumeration value="Pendiente Cambio Analítico"/>
          <xsd:enumeration value="Pasada a Contabilidad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3a29e-9f4f-4f04-9390-6931bd9556f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42deac3-d533-4b76-832b-32ec9ee9ee47}" ma:internalName="TaxCatchAll" ma:showField="CatchAllData" ma:web="5e63a29e-9f4f-4f04-9390-6931bd9556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63a29e-9f4f-4f04-9390-6931bd9556f4" xsi:nil="true"/>
    <lcf76f155ced4ddcb4097134ff3c332f xmlns="a970cb8d-b59e-4523-9918-8d31472d88c5">
      <Terms xmlns="http://schemas.microsoft.com/office/infopath/2007/PartnerControls"/>
    </lcf76f155ced4ddcb4097134ff3c332f>
    <Fecha xmlns="a970cb8d-b59e-4523-9918-8d31472d88c5" xsi:nil="true"/>
    <_ip_UnifiedCompliancePolicyUIAction xmlns="http://schemas.microsoft.com/sharepoint/v3" xsi:nil="true"/>
    <Estado xmlns="a970cb8d-b59e-4523-9918-8d31472d88c5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0490FC-2FA2-498E-B317-9E64312A302D}"/>
</file>

<file path=customXml/itemProps2.xml><?xml version="1.0" encoding="utf-8"?>
<ds:datastoreItem xmlns:ds="http://schemas.openxmlformats.org/officeDocument/2006/customXml" ds:itemID="{8C0273DF-6241-4EBC-98B9-E2681C4DF3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D320C3-8879-41BE-A608-A478802577EA}">
  <ds:schemaRefs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e63a29e-9f4f-4f04-9390-6931bd9556f4"/>
    <ds:schemaRef ds:uri="http://purl.org/dc/elements/1.1/"/>
    <ds:schemaRef ds:uri="http://schemas.microsoft.com/office/infopath/2007/PartnerControls"/>
    <ds:schemaRef ds:uri="93827cdd-9b5a-4773-84e9-392569e9ad7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20220216 Membrete Digitalización</ap:Template>
  <ap:Application>Microsoft Word for the web</ap:Application>
  <ap:DocSecurity>2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Domínguez González</dc:creator>
  <cp:keywords/>
  <dc:description/>
  <cp:lastModifiedBy>Elias Moises Gerónimo Alfaro</cp:lastModifiedBy>
  <cp:revision>80</cp:revision>
  <dcterms:created xsi:type="dcterms:W3CDTF">2023-03-10T08:26:00Z</dcterms:created>
  <dcterms:modified xsi:type="dcterms:W3CDTF">2023-11-24T09:23:52Z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0x010100C5F2880B9B4E3F45995EF5E7C2ED6CDF</vt:lpwstr>
  </property>
  <property fmtid="{D5CDD505-2E9C-101B-9397-08002B2CF9AE}" pid="3" name="MediaServiceImageTags">
    <vt:lpwstr/>
  </property>
  <property fmtid="{D5CDD505-2E9C-101B-9397-08002B2CF9AE}" pid="4" name="Order">
    <vt:r8>488900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SIP_Label_7c135ab3-624a-4dbc-ba02-6b538041b859_Enabled">
    <vt:lpwstr>true</vt:lpwstr>
  </property>
  <property fmtid="{D5CDD505-2E9C-101B-9397-08002B2CF9AE}" pid="12" name="MSIP_Label_7c135ab3-624a-4dbc-ba02-6b538041b859_SetDate">
    <vt:lpwstr>2023-06-14T13:38:05Z</vt:lpwstr>
  </property>
  <property fmtid="{D5CDD505-2E9C-101B-9397-08002B2CF9AE}" pid="13" name="MSIP_Label_7c135ab3-624a-4dbc-ba02-6b538041b859_Method">
    <vt:lpwstr>Privileged</vt:lpwstr>
  </property>
  <property fmtid="{D5CDD505-2E9C-101B-9397-08002B2CF9AE}" pid="14" name="MSIP_Label_7c135ab3-624a-4dbc-ba02-6b538041b859_Name">
    <vt:lpwstr>FE Público</vt:lpwstr>
  </property>
  <property fmtid="{D5CDD505-2E9C-101B-9397-08002B2CF9AE}" pid="15" name="MSIP_Label_7c135ab3-624a-4dbc-ba02-6b538041b859_SiteId">
    <vt:lpwstr>3a05f849-27ca-4381-b07c-9beb24525162</vt:lpwstr>
  </property>
  <property fmtid="{D5CDD505-2E9C-101B-9397-08002B2CF9AE}" pid="16" name="MSIP_Label_7c135ab3-624a-4dbc-ba02-6b538041b859_ActionId">
    <vt:lpwstr>71f26ab8-326c-46a7-a5d5-fe125f2100fe</vt:lpwstr>
  </property>
  <property fmtid="{D5CDD505-2E9C-101B-9397-08002B2CF9AE}" pid="17" name="MSIP_Label_7c135ab3-624a-4dbc-ba02-6b538041b859_ContentBits">
    <vt:lpwstr>0</vt:lpwstr>
  </property>
  <property fmtid="{D5CDD505-2E9C-101B-9397-08002B2CF9AE}" pid="19" name="SharedWithUsers">
    <vt:lpwstr/>
  </property>
</Properties>
</file>